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69D" w:rsidRPr="008508C9" w:rsidRDefault="00E65138" w:rsidP="0037569D">
      <w:pPr>
        <w:pStyle w:val="Sinespaciado"/>
        <w:jc w:val="right"/>
        <w:rPr>
          <w:rFonts w:ascii="Tahoma" w:hAnsi="Tahoma" w:cs="Tahoma"/>
          <w:sz w:val="14"/>
          <w:szCs w:val="14"/>
        </w:rPr>
      </w:pPr>
      <w:r>
        <w:rPr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-624205</wp:posOffset>
            </wp:positionV>
            <wp:extent cx="2840355" cy="927100"/>
            <wp:effectExtent l="0" t="0" r="0" b="6350"/>
            <wp:wrapNone/>
            <wp:docPr id="4" name="Imagen 1" descr="logo_nuevo_dgcy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nuevo_dgcy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69D" w:rsidRPr="008508C9">
        <w:rPr>
          <w:rFonts w:ascii="Tahoma" w:hAnsi="Tahoma" w:cs="Tahoma"/>
          <w:sz w:val="14"/>
          <w:szCs w:val="14"/>
        </w:rPr>
        <w:t xml:space="preserve">Dirección Provincial de Educación </w:t>
      </w:r>
      <w:r w:rsidR="0037569D">
        <w:rPr>
          <w:rFonts w:ascii="Tahoma" w:hAnsi="Tahoma" w:cs="Tahoma"/>
          <w:sz w:val="14"/>
          <w:szCs w:val="14"/>
        </w:rPr>
        <w:t>Técnico Profesional</w:t>
      </w:r>
    </w:p>
    <w:p w:rsidR="0037569D" w:rsidRPr="008508C9" w:rsidRDefault="0037569D" w:rsidP="0037569D">
      <w:pPr>
        <w:pStyle w:val="Sinespaciado"/>
        <w:jc w:val="right"/>
        <w:rPr>
          <w:rFonts w:ascii="Tahoma" w:hAnsi="Tahoma" w:cs="Tahoma"/>
          <w:sz w:val="14"/>
          <w:szCs w:val="14"/>
        </w:rPr>
      </w:pPr>
      <w:r w:rsidRPr="008508C9">
        <w:rPr>
          <w:rFonts w:ascii="Tahoma" w:hAnsi="Tahoma" w:cs="Tahoma"/>
          <w:sz w:val="14"/>
          <w:szCs w:val="14"/>
        </w:rPr>
        <w:t xml:space="preserve">Región </w:t>
      </w:r>
      <w:r w:rsidR="00382F2B">
        <w:rPr>
          <w:rFonts w:ascii="Tahoma" w:hAnsi="Tahoma" w:cs="Tahoma"/>
          <w:sz w:val="14"/>
          <w:szCs w:val="14"/>
        </w:rPr>
        <w:t>6</w:t>
      </w:r>
      <w:r w:rsidRPr="008508C9">
        <w:rPr>
          <w:rFonts w:ascii="Tahoma" w:hAnsi="Tahoma" w:cs="Tahoma"/>
          <w:sz w:val="14"/>
          <w:szCs w:val="14"/>
        </w:rPr>
        <w:t xml:space="preserve">  - Distrito </w:t>
      </w:r>
      <w:r w:rsidR="00382F2B">
        <w:rPr>
          <w:rFonts w:ascii="Tahoma" w:hAnsi="Tahoma" w:cs="Tahoma"/>
          <w:sz w:val="14"/>
          <w:szCs w:val="14"/>
        </w:rPr>
        <w:t>Tigre</w:t>
      </w:r>
    </w:p>
    <w:p w:rsidR="0037569D" w:rsidRPr="008508C9" w:rsidRDefault="0037569D" w:rsidP="0037569D">
      <w:pPr>
        <w:pStyle w:val="Sinespaciado"/>
        <w:jc w:val="right"/>
        <w:rPr>
          <w:rFonts w:ascii="Tahoma" w:hAnsi="Tahoma" w:cs="Tahoma"/>
          <w:b/>
          <w:sz w:val="14"/>
          <w:szCs w:val="14"/>
        </w:rPr>
      </w:pPr>
      <w:r w:rsidRPr="008508C9">
        <w:rPr>
          <w:rFonts w:ascii="Tahoma" w:hAnsi="Tahoma" w:cs="Tahoma"/>
          <w:b/>
          <w:sz w:val="14"/>
          <w:szCs w:val="14"/>
        </w:rPr>
        <w:t>Escuela de Educación Secundaria Técnica N° 1</w:t>
      </w:r>
    </w:p>
    <w:p w:rsidR="0037569D" w:rsidRPr="008508C9" w:rsidRDefault="0037569D" w:rsidP="0037569D">
      <w:pPr>
        <w:pStyle w:val="Sinespaciado"/>
        <w:jc w:val="right"/>
        <w:rPr>
          <w:rFonts w:ascii="Tahoma" w:hAnsi="Tahoma" w:cs="Tahoma"/>
          <w:b/>
          <w:sz w:val="14"/>
          <w:szCs w:val="14"/>
        </w:rPr>
      </w:pPr>
      <w:r w:rsidRPr="008508C9">
        <w:rPr>
          <w:rFonts w:ascii="Tahoma" w:hAnsi="Tahoma" w:cs="Tahoma"/>
          <w:b/>
          <w:sz w:val="14"/>
          <w:szCs w:val="14"/>
        </w:rPr>
        <w:t>“</w:t>
      </w:r>
      <w:r w:rsidR="00382F2B">
        <w:rPr>
          <w:rFonts w:ascii="Tahoma" w:hAnsi="Tahoma" w:cs="Tahoma"/>
          <w:b/>
          <w:sz w:val="14"/>
          <w:szCs w:val="14"/>
        </w:rPr>
        <w:t xml:space="preserve">Gral. Manuel </w:t>
      </w:r>
      <w:proofErr w:type="spellStart"/>
      <w:r w:rsidR="00382F2B">
        <w:rPr>
          <w:rFonts w:ascii="Tahoma" w:hAnsi="Tahoma" w:cs="Tahoma"/>
          <w:b/>
          <w:sz w:val="14"/>
          <w:szCs w:val="14"/>
        </w:rPr>
        <w:t>Nicolas</w:t>
      </w:r>
      <w:proofErr w:type="spellEnd"/>
      <w:r w:rsidR="00382F2B">
        <w:rPr>
          <w:rFonts w:ascii="Tahoma" w:hAnsi="Tahoma" w:cs="Tahoma"/>
          <w:b/>
          <w:sz w:val="14"/>
          <w:szCs w:val="14"/>
        </w:rPr>
        <w:t xml:space="preserve"> </w:t>
      </w:r>
      <w:proofErr w:type="spellStart"/>
      <w:r w:rsidR="00382F2B">
        <w:rPr>
          <w:rFonts w:ascii="Tahoma" w:hAnsi="Tahoma" w:cs="Tahoma"/>
          <w:b/>
          <w:sz w:val="14"/>
          <w:szCs w:val="14"/>
        </w:rPr>
        <w:t>Savio</w:t>
      </w:r>
      <w:proofErr w:type="spellEnd"/>
      <w:r w:rsidRPr="008508C9">
        <w:rPr>
          <w:rFonts w:ascii="Tahoma" w:hAnsi="Tahoma" w:cs="Tahoma"/>
          <w:b/>
          <w:sz w:val="14"/>
          <w:szCs w:val="14"/>
        </w:rPr>
        <w:t>”</w:t>
      </w:r>
    </w:p>
    <w:p w:rsidR="0037569D" w:rsidRPr="008508C9" w:rsidRDefault="00382F2B" w:rsidP="0037569D">
      <w:pPr>
        <w:pStyle w:val="Sinespaciado"/>
        <w:jc w:val="right"/>
        <w:rPr>
          <w:rFonts w:ascii="Tahoma" w:hAnsi="Tahoma" w:cs="Tahoma"/>
          <w:sz w:val="14"/>
          <w:szCs w:val="14"/>
        </w:rPr>
      </w:pPr>
      <w:r>
        <w:rPr>
          <w:rFonts w:ascii="Tahoma" w:hAnsi="Tahoma" w:cs="Tahoma"/>
          <w:sz w:val="14"/>
          <w:szCs w:val="14"/>
        </w:rPr>
        <w:t>Kennedy 870 – El Talar - Tigre</w:t>
      </w:r>
      <w:r w:rsidR="0037569D" w:rsidRPr="008508C9">
        <w:rPr>
          <w:rFonts w:ascii="Tahoma" w:hAnsi="Tahoma" w:cs="Tahoma"/>
          <w:sz w:val="14"/>
          <w:szCs w:val="14"/>
        </w:rPr>
        <w:t xml:space="preserve"> </w:t>
      </w:r>
    </w:p>
    <w:p w:rsidR="0037569D" w:rsidRPr="008508C9" w:rsidRDefault="0037569D" w:rsidP="0037569D">
      <w:pPr>
        <w:pStyle w:val="Sinespaciado"/>
        <w:jc w:val="right"/>
        <w:rPr>
          <w:rFonts w:ascii="Tahoma" w:hAnsi="Tahoma" w:cs="Tahoma"/>
          <w:sz w:val="14"/>
          <w:szCs w:val="14"/>
        </w:rPr>
      </w:pPr>
      <w:proofErr w:type="gramStart"/>
      <w:r w:rsidRPr="008508C9">
        <w:rPr>
          <w:rFonts w:ascii="Tahoma" w:hAnsi="Tahoma" w:cs="Tahoma"/>
          <w:sz w:val="14"/>
          <w:szCs w:val="14"/>
        </w:rPr>
        <w:t>teléfono</w:t>
      </w:r>
      <w:proofErr w:type="gramEnd"/>
      <w:r w:rsidRPr="008508C9">
        <w:rPr>
          <w:rFonts w:ascii="Tahoma" w:hAnsi="Tahoma" w:cs="Tahoma"/>
          <w:sz w:val="14"/>
          <w:szCs w:val="14"/>
        </w:rPr>
        <w:t xml:space="preserve">: </w:t>
      </w:r>
      <w:r w:rsidR="00382F2B">
        <w:rPr>
          <w:rFonts w:ascii="Tahoma" w:hAnsi="Tahoma" w:cs="Tahoma"/>
          <w:sz w:val="14"/>
          <w:szCs w:val="14"/>
        </w:rPr>
        <w:t>4740-6894</w:t>
      </w:r>
    </w:p>
    <w:p w:rsidR="0037569D" w:rsidRPr="008508C9" w:rsidRDefault="0037569D" w:rsidP="0037569D">
      <w:pPr>
        <w:pStyle w:val="Sinespaciado"/>
        <w:jc w:val="right"/>
        <w:rPr>
          <w:rFonts w:ascii="Tahoma" w:hAnsi="Tahoma" w:cs="Tahoma"/>
          <w:sz w:val="14"/>
          <w:szCs w:val="14"/>
        </w:rPr>
      </w:pPr>
      <w:proofErr w:type="gramStart"/>
      <w:r w:rsidRPr="008508C9">
        <w:rPr>
          <w:rFonts w:ascii="Tahoma" w:hAnsi="Tahoma" w:cs="Tahoma"/>
          <w:sz w:val="14"/>
          <w:szCs w:val="14"/>
        </w:rPr>
        <w:t>correo</w:t>
      </w:r>
      <w:proofErr w:type="gramEnd"/>
      <w:r w:rsidRPr="008508C9">
        <w:rPr>
          <w:rFonts w:ascii="Tahoma" w:hAnsi="Tahoma" w:cs="Tahoma"/>
          <w:sz w:val="14"/>
          <w:szCs w:val="14"/>
        </w:rPr>
        <w:t xml:space="preserve"> electrónico: </w:t>
      </w:r>
      <w:r w:rsidR="00382F2B">
        <w:rPr>
          <w:rFonts w:ascii="Tahoma" w:hAnsi="Tahoma" w:cs="Tahoma"/>
          <w:sz w:val="14"/>
          <w:szCs w:val="14"/>
        </w:rPr>
        <w:t>escuelatecnica1tigre@gmail.com</w:t>
      </w:r>
    </w:p>
    <w:p w:rsidR="0037569D" w:rsidRPr="00B05FE4" w:rsidRDefault="0037569D" w:rsidP="0037569D">
      <w:pPr>
        <w:rPr>
          <w:b/>
          <w:sz w:val="6"/>
          <w:lang w:val="es-AR"/>
        </w:rPr>
      </w:pPr>
    </w:p>
    <w:p w:rsidR="00B05FE4" w:rsidRDefault="00B05FE4" w:rsidP="00C35DEC">
      <w:pPr>
        <w:rPr>
          <w:b/>
          <w:noProof/>
          <w:lang w:val="es-AR" w:eastAsia="es-AR"/>
        </w:rPr>
      </w:pPr>
    </w:p>
    <w:p w:rsidR="00B05FE4" w:rsidRDefault="001014CD" w:rsidP="001014CD">
      <w:pPr>
        <w:tabs>
          <w:tab w:val="left" w:pos="5200"/>
        </w:tabs>
        <w:rPr>
          <w:b/>
          <w:noProof/>
        </w:rPr>
      </w:pPr>
      <w:r>
        <w:rPr>
          <w:b/>
          <w:noProof/>
        </w:rPr>
        <w:tab/>
      </w:r>
    </w:p>
    <w:p w:rsidR="00B05FE4" w:rsidRDefault="00B05FE4" w:rsidP="00C35DEC">
      <w:pPr>
        <w:rPr>
          <w:b/>
          <w:sz w:val="6"/>
        </w:rPr>
      </w:pPr>
    </w:p>
    <w:p w:rsidR="00B05FE4" w:rsidRDefault="00B05FE4" w:rsidP="00DB098C">
      <w:pPr>
        <w:pBdr>
          <w:bottom w:val="single" w:sz="6" w:space="0" w:color="auto"/>
        </w:pBd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Pr="00B05FE4" w:rsidRDefault="00710DA1" w:rsidP="00C35DEC">
      <w:pPr>
        <w:rPr>
          <w:b/>
          <w:sz w:val="32"/>
          <w:szCs w:val="32"/>
        </w:rPr>
      </w:pPr>
      <w:r>
        <w:rPr>
          <w:b/>
          <w:sz w:val="32"/>
          <w:szCs w:val="32"/>
        </w:rPr>
        <w:t>PRESENTACION</w:t>
      </w: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tbl>
      <w:tblPr>
        <w:tblpPr w:leftFromText="141" w:rightFromText="141" w:vertAnchor="text" w:horzAnchor="margin" w:tblpY="324"/>
        <w:tblW w:w="10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64"/>
        <w:gridCol w:w="1417"/>
        <w:gridCol w:w="425"/>
        <w:gridCol w:w="1701"/>
        <w:gridCol w:w="993"/>
        <w:gridCol w:w="2268"/>
      </w:tblGrid>
      <w:tr w:rsidR="00DB098C" w:rsidRPr="00E13198" w:rsidTr="00DB098C">
        <w:trPr>
          <w:trHeight w:val="440"/>
        </w:trPr>
        <w:tc>
          <w:tcPr>
            <w:tcW w:w="86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jc w:val="center"/>
              <w:rPr>
                <w:rFonts w:ascii="Cambria" w:hAnsi="Cambria"/>
                <w:b/>
                <w:sz w:val="32"/>
              </w:rPr>
            </w:pPr>
            <w:r>
              <w:rPr>
                <w:rFonts w:ascii="Cambria" w:hAnsi="Cambria"/>
                <w:b/>
                <w:sz w:val="32"/>
              </w:rPr>
              <w:t>DENOMINACION DE PROYECTO: …………………….……………….</w:t>
            </w:r>
          </w:p>
          <w:p w:rsidR="00DB098C" w:rsidRDefault="00DB098C" w:rsidP="00DB098C">
            <w:pPr>
              <w:jc w:val="center"/>
              <w:rPr>
                <w:rFonts w:ascii="Cambria" w:hAnsi="Cambria"/>
                <w:b/>
                <w:sz w:val="32"/>
              </w:rPr>
            </w:pPr>
          </w:p>
          <w:p w:rsidR="00DB098C" w:rsidRDefault="00DB098C" w:rsidP="00DB098C">
            <w:pPr>
              <w:jc w:val="center"/>
              <w:rPr>
                <w:rFonts w:ascii="Cambria" w:hAnsi="Cambria"/>
                <w:b/>
                <w:sz w:val="32"/>
              </w:rPr>
            </w:pPr>
            <w:r>
              <w:rPr>
                <w:rFonts w:ascii="Cambria" w:hAnsi="Cambria"/>
                <w:b/>
                <w:sz w:val="32"/>
              </w:rPr>
              <w:t>TALLER/MATERIA………………………………..………………………..</w:t>
            </w:r>
          </w:p>
          <w:p w:rsidR="00DB098C" w:rsidRPr="00E13198" w:rsidRDefault="00DB098C" w:rsidP="00DB098C">
            <w:pPr>
              <w:jc w:val="center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98C" w:rsidRPr="00E13198" w:rsidRDefault="00DB098C" w:rsidP="00382F2B">
            <w:pPr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32"/>
              </w:rPr>
              <w:t>CICLO 20</w:t>
            </w:r>
            <w:r w:rsidR="00382F2B">
              <w:rPr>
                <w:rFonts w:ascii="Cambria" w:hAnsi="Cambria"/>
                <w:b/>
                <w:sz w:val="32"/>
              </w:rPr>
              <w:t>20</w:t>
            </w:r>
            <w:bookmarkStart w:id="0" w:name="_GoBack"/>
            <w:bookmarkEnd w:id="0"/>
          </w:p>
        </w:tc>
      </w:tr>
      <w:tr w:rsidR="00DB098C" w:rsidRPr="00E13198" w:rsidTr="00DB098C">
        <w:trPr>
          <w:trHeight w:val="553"/>
        </w:trPr>
        <w:tc>
          <w:tcPr>
            <w:tcW w:w="5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8C" w:rsidRPr="00E13198" w:rsidRDefault="00DB098C" w:rsidP="00DB098C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PROFESOR TUTOR</w:t>
            </w:r>
            <w:r w:rsidRPr="00E13198">
              <w:rPr>
                <w:rFonts w:ascii="Cambria" w:hAnsi="Cambria"/>
                <w:b/>
                <w:sz w:val="22"/>
              </w:rPr>
              <w:t xml:space="preserve">: 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8C" w:rsidRPr="00E13198" w:rsidRDefault="00DB098C" w:rsidP="00DB098C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CURSO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Pr="00E13198" w:rsidRDefault="00DB098C" w:rsidP="00DB098C">
            <w:pPr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DIVISIÒN</w:t>
            </w:r>
            <w:r w:rsidRPr="00E13198">
              <w:rPr>
                <w:rFonts w:ascii="Cambria" w:hAnsi="Cambria"/>
                <w:b/>
                <w:sz w:val="22"/>
              </w:rPr>
              <w:t>:</w:t>
            </w:r>
          </w:p>
        </w:tc>
      </w:tr>
      <w:tr w:rsidR="00DB098C" w:rsidRPr="00E13198" w:rsidTr="00DB098C">
        <w:trPr>
          <w:trHeight w:val="513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Diagnóstico (problema a resolver – origen del proyecto)</w:t>
            </w: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</w:tr>
      <w:tr w:rsidR="00DB098C" w:rsidRPr="00E13198" w:rsidTr="00DB098C">
        <w:trPr>
          <w:trHeight w:val="513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Objetivos del Proyecto:</w:t>
            </w: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</w:tr>
      <w:tr w:rsidR="00DB098C" w:rsidRPr="00E13198" w:rsidTr="00DB098C">
        <w:trPr>
          <w:trHeight w:val="761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Descripción (Que es y para qué sirve)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</w:tr>
      <w:tr w:rsidR="00DB098C" w:rsidRPr="000A715F" w:rsidTr="00DB098C">
        <w:trPr>
          <w:trHeight w:val="447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 w:rsidRPr="00F87041"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Profesor</w:t>
            </w: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/</w:t>
            </w:r>
            <w:r w:rsidRPr="00F87041"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 xml:space="preserve">es </w:t>
            </w: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I</w:t>
            </w:r>
            <w:r w:rsidRPr="00F87041"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nvolucrado</w:t>
            </w: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/</w:t>
            </w:r>
            <w:r w:rsidRPr="00F87041"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s</w:t>
            </w:r>
          </w:p>
          <w:p w:rsidR="00DB098C" w:rsidRDefault="00DB098C" w:rsidP="00DB098C">
            <w:pPr>
              <w:shd w:val="clear" w:color="auto" w:fill="FFFFFF"/>
              <w:rPr>
                <w:rFonts w:ascii="Calibri" w:hAnsi="Calibri" w:cs="Arial"/>
                <w:szCs w:val="20"/>
              </w:rPr>
            </w:pPr>
          </w:p>
        </w:tc>
      </w:tr>
      <w:tr w:rsidR="00DB098C" w:rsidRPr="000A715F" w:rsidTr="00DB098C">
        <w:trPr>
          <w:trHeight w:val="410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Contenidos de la planificación utilizados en el proyecto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Pr="00AD1651" w:rsidRDefault="00DB098C" w:rsidP="00DB098C">
            <w:pPr>
              <w:tabs>
                <w:tab w:val="left" w:pos="825"/>
              </w:tabs>
              <w:spacing w:before="100" w:beforeAutospacing="1" w:after="100" w:afterAutospacing="1"/>
              <w:ind w:left="720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</w:p>
          <w:p w:rsidR="00DB098C" w:rsidRDefault="00DB098C" w:rsidP="00DB098C">
            <w:pPr>
              <w:pStyle w:val="Prrafodelista"/>
              <w:rPr>
                <w:rFonts w:cs="Arial"/>
                <w:szCs w:val="20"/>
              </w:rPr>
            </w:pPr>
          </w:p>
        </w:tc>
      </w:tr>
      <w:tr w:rsidR="00DB098C" w:rsidRPr="000A715F" w:rsidTr="00DB098C">
        <w:trPr>
          <w:trHeight w:val="410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Contenidos t</w:t>
            </w:r>
            <w:r w:rsidRPr="00F87041"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ransversales</w:t>
            </w: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 xml:space="preserve"> (de otros talleres/materias/proyectos)</w:t>
            </w: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b/>
              </w:rPr>
            </w:pPr>
          </w:p>
        </w:tc>
      </w:tr>
      <w:tr w:rsidR="00DB098C" w:rsidRPr="000A715F" w:rsidTr="00DB098C">
        <w:trPr>
          <w:trHeight w:val="409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Pr="00B123D3" w:rsidRDefault="00DB098C" w:rsidP="00DB098C"/>
        </w:tc>
      </w:tr>
      <w:tr w:rsidR="00DB098C" w:rsidRPr="000A715F" w:rsidTr="00DB098C">
        <w:trPr>
          <w:trHeight w:val="409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E65138" w:rsidP="00DB098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noProof/>
                <w:color w:val="222222"/>
                <w:sz w:val="28"/>
                <w:szCs w:val="28"/>
                <w:lang w:val="es-AR" w:eastAsia="es-AR"/>
              </w:rPr>
              <w:lastRenderedPageBreak/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-816610</wp:posOffset>
                  </wp:positionV>
                  <wp:extent cx="1992630" cy="554355"/>
                  <wp:effectExtent l="0" t="0" r="7620" b="0"/>
                  <wp:wrapNone/>
                  <wp:docPr id="6" name="Imagen 1" descr="logo_nuevo_dgcy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logo_nuevo_dgcy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630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098C" w:rsidRPr="00B123D3" w:rsidRDefault="00DB098C" w:rsidP="00DB098C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123D3">
              <w:rPr>
                <w:rFonts w:ascii="Arial" w:hAnsi="Arial" w:cs="Arial"/>
                <w:b/>
                <w:sz w:val="28"/>
                <w:szCs w:val="28"/>
              </w:rPr>
              <w:t>Tiempo empleado en el desarrollo e implementación</w:t>
            </w:r>
          </w:p>
        </w:tc>
      </w:tr>
      <w:tr w:rsidR="00DB098C" w:rsidRPr="000A715F" w:rsidTr="00DB098C">
        <w:trPr>
          <w:trHeight w:val="434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Primer  Trimestre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Segundo Trimestre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Pr="00F43119" w:rsidRDefault="00DB098C" w:rsidP="00DB098C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F43119">
              <w:rPr>
                <w:rFonts w:ascii="Arial" w:hAnsi="Arial" w:cs="Arial"/>
                <w:b/>
                <w:sz w:val="28"/>
                <w:szCs w:val="28"/>
              </w:rPr>
              <w:t>Tercer  Trimestre</w:t>
            </w:r>
          </w:p>
        </w:tc>
      </w:tr>
      <w:tr w:rsidR="00DB098C" w:rsidRPr="000A715F" w:rsidTr="00DB098C">
        <w:trPr>
          <w:trHeight w:val="811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Porcentaje estimado: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Porcentaje estimado: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Porcentaje estimado: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</w:tr>
      <w:tr w:rsidR="00DB098C" w:rsidRPr="000A715F" w:rsidTr="00DB098C">
        <w:trPr>
          <w:trHeight w:val="1754"/>
        </w:trPr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Etapas o módulos desarrollados/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implementados: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Etapas o módulos desarrollados/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implementados: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Etapas o módulos desarrollados/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implementados:</w:t>
            </w: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</w:tc>
      </w:tr>
      <w:tr w:rsidR="00DB098C" w:rsidRPr="000A715F" w:rsidTr="00DB098C">
        <w:trPr>
          <w:trHeight w:val="6448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Recursos necesarios (materiales, humanos, económicos, entre otros)</w:t>
            </w: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Pr="00F87041" w:rsidRDefault="00DB098C" w:rsidP="00DB098C">
            <w:pPr>
              <w:rPr>
                <w:rFonts w:cs="Arial"/>
                <w:szCs w:val="20"/>
              </w:rPr>
            </w:pPr>
          </w:p>
        </w:tc>
      </w:tr>
      <w:tr w:rsidR="00DB098C" w:rsidRPr="000A715F" w:rsidTr="00DB098C">
        <w:trPr>
          <w:trHeight w:val="555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 w:rsidRPr="00B75C2F"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Factibilidad de permanencia y actualización</w:t>
            </w: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 xml:space="preserve"> </w:t>
            </w:r>
            <w:r w:rsidRPr="007F30D5"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para el próximo año lectivo</w:t>
            </w:r>
            <w:r>
              <w:rPr>
                <w:rFonts w:ascii="Arial" w:hAnsi="Arial" w:cs="Arial"/>
                <w:color w:val="222222"/>
                <w:sz w:val="28"/>
                <w:szCs w:val="28"/>
                <w:lang w:eastAsia="es-AR"/>
              </w:rPr>
              <w:t xml:space="preserve"> (Nuevos módulos y/o nuevas funcionalidades y/o acciones que complementen al proyecto)</w:t>
            </w: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Default="00DB098C" w:rsidP="00DB098C">
            <w:pP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</w:p>
          <w:p w:rsidR="00DB098C" w:rsidRPr="00F87041" w:rsidRDefault="00DB098C" w:rsidP="00DB098C">
            <w:pPr>
              <w:rPr>
                <w:rFonts w:cs="Arial"/>
                <w:szCs w:val="20"/>
              </w:rPr>
            </w:pPr>
          </w:p>
        </w:tc>
      </w:tr>
      <w:tr w:rsidR="00DB098C" w:rsidRPr="000A715F" w:rsidTr="00DB098C">
        <w:trPr>
          <w:trHeight w:val="1550"/>
        </w:trPr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Default="00DB098C" w:rsidP="00DB098C">
            <w:pPr>
              <w:shd w:val="clear" w:color="auto" w:fill="FFFFFF"/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</w:pPr>
            <w:r>
              <w:rPr>
                <w:rFonts w:ascii="Arial" w:hAnsi="Arial" w:cs="Arial"/>
                <w:b/>
                <w:color w:val="222222"/>
                <w:sz w:val="28"/>
                <w:szCs w:val="28"/>
                <w:lang w:eastAsia="es-AR"/>
              </w:rPr>
              <w:t>Observaciones</w:t>
            </w:r>
          </w:p>
          <w:p w:rsidR="00DB098C" w:rsidRDefault="00DB098C" w:rsidP="00DB098C">
            <w:pPr>
              <w:tabs>
                <w:tab w:val="left" w:pos="825"/>
              </w:tabs>
              <w:spacing w:before="100" w:beforeAutospacing="1" w:after="100" w:afterAutospacing="1"/>
              <w:ind w:left="720"/>
              <w:rPr>
                <w:b/>
              </w:rPr>
            </w:pPr>
          </w:p>
          <w:p w:rsidR="00DB098C" w:rsidRDefault="00DB098C" w:rsidP="00DB098C">
            <w:pPr>
              <w:tabs>
                <w:tab w:val="left" w:pos="825"/>
              </w:tabs>
              <w:spacing w:before="100" w:beforeAutospacing="1" w:after="100" w:afterAutospacing="1"/>
              <w:ind w:left="720"/>
              <w:rPr>
                <w:b/>
              </w:rPr>
            </w:pPr>
          </w:p>
        </w:tc>
      </w:tr>
      <w:tr w:rsidR="00DB098C" w:rsidRPr="00E13198" w:rsidTr="00DB098C">
        <w:tc>
          <w:tcPr>
            <w:tcW w:w="10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Pr="00E13198" w:rsidRDefault="00DB098C" w:rsidP="00DB098C">
            <w:pPr>
              <w:spacing w:line="360" w:lineRule="auto"/>
              <w:jc w:val="center"/>
              <w:rPr>
                <w:rFonts w:ascii="Cambria" w:hAnsi="Cambria"/>
                <w:b/>
                <w:sz w:val="22"/>
              </w:rPr>
            </w:pPr>
            <w:r w:rsidRPr="00E13198">
              <w:rPr>
                <w:rFonts w:ascii="Cambria" w:hAnsi="Cambria"/>
                <w:b/>
                <w:sz w:val="22"/>
              </w:rPr>
              <w:t>FIRMA RESPONSABLES</w:t>
            </w:r>
          </w:p>
        </w:tc>
      </w:tr>
      <w:tr w:rsidR="00DB098C" w:rsidRPr="00E13198" w:rsidTr="00DB098C">
        <w:trPr>
          <w:trHeight w:val="674"/>
        </w:trPr>
        <w:tc>
          <w:tcPr>
            <w:tcW w:w="5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Pr="00E13198" w:rsidRDefault="00DB098C" w:rsidP="00DB098C">
            <w:pPr>
              <w:rPr>
                <w:rFonts w:ascii="Cambria" w:hAnsi="Cambria"/>
                <w:sz w:val="22"/>
              </w:rPr>
            </w:pPr>
            <w:r w:rsidRPr="00E13198">
              <w:rPr>
                <w:rFonts w:ascii="Cambria" w:hAnsi="Cambria"/>
                <w:sz w:val="22"/>
              </w:rPr>
              <w:t>PROFESOR / ES:</w:t>
            </w:r>
          </w:p>
          <w:p w:rsidR="00DB098C" w:rsidRPr="00E13198" w:rsidRDefault="00DB098C" w:rsidP="00DB098C">
            <w:pPr>
              <w:rPr>
                <w:rFonts w:ascii="Cambria" w:hAnsi="Cambria"/>
                <w:sz w:val="22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8C" w:rsidRPr="00E13198" w:rsidRDefault="00DB098C" w:rsidP="00DB098C">
            <w:pPr>
              <w:rPr>
                <w:rFonts w:ascii="Cambria" w:hAnsi="Cambria"/>
                <w:sz w:val="22"/>
              </w:rPr>
            </w:pPr>
            <w:r w:rsidRPr="00E13198">
              <w:rPr>
                <w:rFonts w:ascii="Cambria" w:hAnsi="Cambria"/>
                <w:sz w:val="22"/>
              </w:rPr>
              <w:t xml:space="preserve">JEFE DE </w:t>
            </w:r>
            <w:r>
              <w:rPr>
                <w:rFonts w:ascii="Cambria" w:hAnsi="Cambria"/>
                <w:sz w:val="22"/>
              </w:rPr>
              <w:t>AREA:</w:t>
            </w:r>
          </w:p>
        </w:tc>
      </w:tr>
      <w:tr w:rsidR="00DB098C" w:rsidRPr="00E13198" w:rsidTr="00DB098C">
        <w:trPr>
          <w:trHeight w:val="840"/>
        </w:trPr>
        <w:tc>
          <w:tcPr>
            <w:tcW w:w="5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98C" w:rsidRPr="00E13198" w:rsidRDefault="00DB098C" w:rsidP="00DB098C">
            <w:pPr>
              <w:rPr>
                <w:rFonts w:ascii="Cambria" w:hAnsi="Cambria"/>
                <w:sz w:val="22"/>
              </w:rPr>
            </w:pPr>
            <w:r w:rsidRPr="00E13198">
              <w:rPr>
                <w:rFonts w:ascii="Cambria" w:hAnsi="Cambria"/>
                <w:sz w:val="22"/>
              </w:rPr>
              <w:t>DIRECTOR:</w:t>
            </w:r>
          </w:p>
          <w:p w:rsidR="00DB098C" w:rsidRPr="00E13198" w:rsidRDefault="00DB098C" w:rsidP="00DB098C">
            <w:pPr>
              <w:rPr>
                <w:rFonts w:ascii="Cambria" w:hAnsi="Cambria"/>
                <w:sz w:val="22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098C" w:rsidRPr="00E13198" w:rsidRDefault="00DB098C" w:rsidP="00DB098C">
            <w:pPr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sz w:val="22"/>
              </w:rPr>
              <w:t>FECHA DE RECEPCIÓN</w:t>
            </w:r>
            <w:r w:rsidRPr="00E13198">
              <w:rPr>
                <w:rFonts w:ascii="Cambria" w:hAnsi="Cambria"/>
                <w:sz w:val="22"/>
              </w:rPr>
              <w:t>:</w:t>
            </w:r>
          </w:p>
        </w:tc>
      </w:tr>
    </w:tbl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Default="00B05FE4" w:rsidP="00C35DEC">
      <w:pPr>
        <w:rPr>
          <w:b/>
          <w:sz w:val="6"/>
        </w:rPr>
      </w:pPr>
    </w:p>
    <w:p w:rsidR="00B05FE4" w:rsidRPr="00C35DEC" w:rsidRDefault="00B05FE4" w:rsidP="00C35DEC">
      <w:pPr>
        <w:rPr>
          <w:b/>
          <w:sz w:val="6"/>
        </w:rPr>
      </w:pPr>
    </w:p>
    <w:p w:rsidR="0089045C" w:rsidRDefault="0089045C" w:rsidP="00BF207E">
      <w:pPr>
        <w:rPr>
          <w:rFonts w:ascii="Calibri" w:hAnsi="Calibri"/>
        </w:rPr>
      </w:pPr>
    </w:p>
    <w:sectPr w:rsidR="0089045C" w:rsidSect="001014CD">
      <w:headerReference w:type="default" r:id="rId9"/>
      <w:footerReference w:type="default" r:id="rId10"/>
      <w:pgSz w:w="12240" w:h="20160" w:code="5"/>
      <w:pgMar w:top="1843" w:right="720" w:bottom="72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03F" w:rsidRDefault="0071003F" w:rsidP="00A5331C">
      <w:r>
        <w:separator/>
      </w:r>
    </w:p>
  </w:endnote>
  <w:endnote w:type="continuationSeparator" w:id="0">
    <w:p w:rsidR="0071003F" w:rsidRDefault="0071003F" w:rsidP="00A53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31C" w:rsidRDefault="007757FF">
    <w:pPr>
      <w:pStyle w:val="Piedepgina"/>
      <w:jc w:val="right"/>
    </w:pPr>
    <w:r>
      <w:fldChar w:fldCharType="begin"/>
    </w:r>
    <w:r w:rsidR="00461C4B">
      <w:instrText xml:space="preserve"> PAGE   \* MERGEFORMAT </w:instrText>
    </w:r>
    <w:r>
      <w:fldChar w:fldCharType="separate"/>
    </w:r>
    <w:r w:rsidR="00D65164">
      <w:rPr>
        <w:noProof/>
      </w:rPr>
      <w:t>1</w:t>
    </w:r>
    <w:r>
      <w:fldChar w:fldCharType="end"/>
    </w:r>
  </w:p>
  <w:p w:rsidR="00A5331C" w:rsidRDefault="00A5331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03F" w:rsidRDefault="0071003F" w:rsidP="00A5331C">
      <w:r>
        <w:separator/>
      </w:r>
    </w:p>
  </w:footnote>
  <w:footnote w:type="continuationSeparator" w:id="0">
    <w:p w:rsidR="0071003F" w:rsidRDefault="0071003F" w:rsidP="00A533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3D3" w:rsidRPr="00B123D3" w:rsidRDefault="00B123D3" w:rsidP="00B123D3">
    <w:pPr>
      <w:pStyle w:val="Sinespaciado"/>
      <w:jc w:val="right"/>
    </w:pPr>
  </w:p>
  <w:p w:rsidR="001014CD" w:rsidRDefault="00382F2B" w:rsidP="00F43119">
    <w:pPr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EA92C67" wp14:editId="0B191801">
          <wp:simplePos x="0" y="0"/>
          <wp:positionH relativeFrom="column">
            <wp:posOffset>5353050</wp:posOffset>
          </wp:positionH>
          <wp:positionV relativeFrom="paragraph">
            <wp:posOffset>38735</wp:posOffset>
          </wp:positionV>
          <wp:extent cx="952500" cy="942975"/>
          <wp:effectExtent l="0" t="0" r="0" b="9525"/>
          <wp:wrapTight wrapText="bothSides">
            <wp:wrapPolygon edited="0">
              <wp:start x="0" y="0"/>
              <wp:lineTo x="0" y="21382"/>
              <wp:lineTo x="21168" y="21382"/>
              <wp:lineTo x="21168" y="0"/>
              <wp:lineTo x="0" y="0"/>
            </wp:wrapPolygon>
          </wp:wrapTight>
          <wp:docPr id="7" name="Imagen 7" descr="G:\Users\alumno\OneDrive\Membretes y Logos\Ed 20161229_1851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:\Users\alumno\OneDrive\Membretes y Logos\Ed 20161229_1851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14CD" w:rsidRDefault="001014C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56B7"/>
    <w:multiLevelType w:val="hybridMultilevel"/>
    <w:tmpl w:val="F7A8822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D5260"/>
    <w:multiLevelType w:val="hybridMultilevel"/>
    <w:tmpl w:val="0C4AAC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02FC3"/>
    <w:multiLevelType w:val="multilevel"/>
    <w:tmpl w:val="2712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33108B"/>
    <w:multiLevelType w:val="hybridMultilevel"/>
    <w:tmpl w:val="A032484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D4A7A"/>
    <w:multiLevelType w:val="hybridMultilevel"/>
    <w:tmpl w:val="BC882D0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53C4A"/>
    <w:multiLevelType w:val="multilevel"/>
    <w:tmpl w:val="62ACF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FC7F5B"/>
    <w:multiLevelType w:val="hybridMultilevel"/>
    <w:tmpl w:val="574459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5242F7"/>
    <w:multiLevelType w:val="multilevel"/>
    <w:tmpl w:val="DC40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73051B"/>
    <w:multiLevelType w:val="multilevel"/>
    <w:tmpl w:val="2E222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E53109"/>
    <w:multiLevelType w:val="hybridMultilevel"/>
    <w:tmpl w:val="E500EA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D7D6C8F"/>
    <w:multiLevelType w:val="hybridMultilevel"/>
    <w:tmpl w:val="D5E41AD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E634B1"/>
    <w:multiLevelType w:val="hybridMultilevel"/>
    <w:tmpl w:val="F66C582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96E72"/>
    <w:multiLevelType w:val="hybridMultilevel"/>
    <w:tmpl w:val="D870BF2C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967ECF"/>
    <w:multiLevelType w:val="hybridMultilevel"/>
    <w:tmpl w:val="78CA5864"/>
    <w:lvl w:ilvl="0" w:tplc="0C0A0005">
      <w:start w:val="1"/>
      <w:numFmt w:val="bullet"/>
      <w:lvlText w:val=""/>
      <w:lvlJc w:val="left"/>
      <w:pPr>
        <w:ind w:left="394" w:hanging="360"/>
      </w:pPr>
      <w:rPr>
        <w:rFonts w:ascii="Wingdings" w:hAnsi="Wingdings" w:hint="default"/>
      </w:rPr>
    </w:lvl>
    <w:lvl w:ilvl="1" w:tplc="4D0059CA">
      <w:numFmt w:val="bullet"/>
      <w:lvlText w:val="•"/>
      <w:lvlJc w:val="left"/>
      <w:pPr>
        <w:ind w:left="1114" w:hanging="360"/>
      </w:pPr>
      <w:rPr>
        <w:rFonts w:ascii="Bodoni MT" w:eastAsia="Calibri" w:hAnsi="Bodoni MT" w:cs="Arial" w:hint="default"/>
      </w:rPr>
    </w:lvl>
    <w:lvl w:ilvl="2" w:tplc="0C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4" w15:restartNumberingAfterBreak="0">
    <w:nsid w:val="6CFB25E0"/>
    <w:multiLevelType w:val="multilevel"/>
    <w:tmpl w:val="582A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6E6846"/>
    <w:multiLevelType w:val="hybridMultilevel"/>
    <w:tmpl w:val="2D0EB77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"/>
  </w:num>
  <w:num w:numId="4">
    <w:abstractNumId w:val="12"/>
  </w:num>
  <w:num w:numId="5">
    <w:abstractNumId w:val="6"/>
  </w:num>
  <w:num w:numId="6">
    <w:abstractNumId w:val="0"/>
  </w:num>
  <w:num w:numId="7">
    <w:abstractNumId w:val="4"/>
  </w:num>
  <w:num w:numId="8">
    <w:abstractNumId w:val="11"/>
  </w:num>
  <w:num w:numId="9">
    <w:abstractNumId w:val="10"/>
  </w:num>
  <w:num w:numId="10">
    <w:abstractNumId w:val="9"/>
  </w:num>
  <w:num w:numId="11">
    <w:abstractNumId w:val="15"/>
  </w:num>
  <w:num w:numId="12">
    <w:abstractNumId w:val="5"/>
  </w:num>
  <w:num w:numId="13">
    <w:abstractNumId w:val="14"/>
  </w:num>
  <w:num w:numId="14">
    <w:abstractNumId w:val="2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02A"/>
    <w:rsid w:val="00005451"/>
    <w:rsid w:val="000104D8"/>
    <w:rsid w:val="000110D2"/>
    <w:rsid w:val="00014040"/>
    <w:rsid w:val="00021469"/>
    <w:rsid w:val="000226B9"/>
    <w:rsid w:val="00023CA5"/>
    <w:rsid w:val="00033BD7"/>
    <w:rsid w:val="00061738"/>
    <w:rsid w:val="00074B15"/>
    <w:rsid w:val="00082C15"/>
    <w:rsid w:val="00087C38"/>
    <w:rsid w:val="000A1F5B"/>
    <w:rsid w:val="000A3A36"/>
    <w:rsid w:val="000A6E59"/>
    <w:rsid w:val="000A715F"/>
    <w:rsid w:val="000D4EE6"/>
    <w:rsid w:val="000E3DFD"/>
    <w:rsid w:val="000F1901"/>
    <w:rsid w:val="001014CD"/>
    <w:rsid w:val="001118A8"/>
    <w:rsid w:val="00121BD9"/>
    <w:rsid w:val="001328BE"/>
    <w:rsid w:val="001416E9"/>
    <w:rsid w:val="00143EB8"/>
    <w:rsid w:val="0017226B"/>
    <w:rsid w:val="0017234B"/>
    <w:rsid w:val="001723DB"/>
    <w:rsid w:val="00173CE6"/>
    <w:rsid w:val="00183E9D"/>
    <w:rsid w:val="001A2D9F"/>
    <w:rsid w:val="001A4344"/>
    <w:rsid w:val="001B28DC"/>
    <w:rsid w:val="001B2B83"/>
    <w:rsid w:val="001C128B"/>
    <w:rsid w:val="001C32DA"/>
    <w:rsid w:val="001D0661"/>
    <w:rsid w:val="001E0EC6"/>
    <w:rsid w:val="001E5936"/>
    <w:rsid w:val="001E688B"/>
    <w:rsid w:val="001F2016"/>
    <w:rsid w:val="00201BAF"/>
    <w:rsid w:val="00212CB5"/>
    <w:rsid w:val="002151F2"/>
    <w:rsid w:val="00233AFA"/>
    <w:rsid w:val="00236832"/>
    <w:rsid w:val="00250F0E"/>
    <w:rsid w:val="0025177E"/>
    <w:rsid w:val="00252CF6"/>
    <w:rsid w:val="00256C03"/>
    <w:rsid w:val="00265E5B"/>
    <w:rsid w:val="00267FE1"/>
    <w:rsid w:val="00276639"/>
    <w:rsid w:val="00284828"/>
    <w:rsid w:val="002A1E56"/>
    <w:rsid w:val="002C1D88"/>
    <w:rsid w:val="002D28B9"/>
    <w:rsid w:val="002E3807"/>
    <w:rsid w:val="002E55E2"/>
    <w:rsid w:val="002E61E1"/>
    <w:rsid w:val="002F0158"/>
    <w:rsid w:val="002F7EEF"/>
    <w:rsid w:val="00301E21"/>
    <w:rsid w:val="0030446C"/>
    <w:rsid w:val="00311DB9"/>
    <w:rsid w:val="00323A06"/>
    <w:rsid w:val="003415E8"/>
    <w:rsid w:val="00353E41"/>
    <w:rsid w:val="00367013"/>
    <w:rsid w:val="0037569D"/>
    <w:rsid w:val="00382F2B"/>
    <w:rsid w:val="00385E3F"/>
    <w:rsid w:val="003861B9"/>
    <w:rsid w:val="00390D25"/>
    <w:rsid w:val="003941F4"/>
    <w:rsid w:val="003B48D6"/>
    <w:rsid w:val="003B7511"/>
    <w:rsid w:val="003C13E5"/>
    <w:rsid w:val="003D5D5C"/>
    <w:rsid w:val="003D5EC5"/>
    <w:rsid w:val="003E2CDF"/>
    <w:rsid w:val="003E3F78"/>
    <w:rsid w:val="003E65A6"/>
    <w:rsid w:val="003F486E"/>
    <w:rsid w:val="003F7200"/>
    <w:rsid w:val="004241D4"/>
    <w:rsid w:val="0043042E"/>
    <w:rsid w:val="0043239C"/>
    <w:rsid w:val="00433C3D"/>
    <w:rsid w:val="0045776F"/>
    <w:rsid w:val="00461C4B"/>
    <w:rsid w:val="00481253"/>
    <w:rsid w:val="00481D9F"/>
    <w:rsid w:val="004832AB"/>
    <w:rsid w:val="0048588B"/>
    <w:rsid w:val="004B0497"/>
    <w:rsid w:val="004B2178"/>
    <w:rsid w:val="00502294"/>
    <w:rsid w:val="00516E83"/>
    <w:rsid w:val="00535FD6"/>
    <w:rsid w:val="005505B2"/>
    <w:rsid w:val="005538CF"/>
    <w:rsid w:val="005751E8"/>
    <w:rsid w:val="005823B1"/>
    <w:rsid w:val="00591259"/>
    <w:rsid w:val="0059146A"/>
    <w:rsid w:val="005A2370"/>
    <w:rsid w:val="005B36D0"/>
    <w:rsid w:val="005C3992"/>
    <w:rsid w:val="005E3BE7"/>
    <w:rsid w:val="005F2E79"/>
    <w:rsid w:val="005F3403"/>
    <w:rsid w:val="0061343F"/>
    <w:rsid w:val="006246D1"/>
    <w:rsid w:val="006355F9"/>
    <w:rsid w:val="00642206"/>
    <w:rsid w:val="00662F69"/>
    <w:rsid w:val="00676BBD"/>
    <w:rsid w:val="00695BC7"/>
    <w:rsid w:val="006A3562"/>
    <w:rsid w:val="006D0A1E"/>
    <w:rsid w:val="006D70A5"/>
    <w:rsid w:val="006E0D99"/>
    <w:rsid w:val="006E4BAD"/>
    <w:rsid w:val="00701406"/>
    <w:rsid w:val="0071003F"/>
    <w:rsid w:val="00710DA1"/>
    <w:rsid w:val="00721B73"/>
    <w:rsid w:val="00722916"/>
    <w:rsid w:val="00724B75"/>
    <w:rsid w:val="00725885"/>
    <w:rsid w:val="00734345"/>
    <w:rsid w:val="00735059"/>
    <w:rsid w:val="007368B8"/>
    <w:rsid w:val="00744631"/>
    <w:rsid w:val="00747749"/>
    <w:rsid w:val="00757B07"/>
    <w:rsid w:val="00760206"/>
    <w:rsid w:val="00760B75"/>
    <w:rsid w:val="00761FCC"/>
    <w:rsid w:val="00773524"/>
    <w:rsid w:val="007757FF"/>
    <w:rsid w:val="007A1E0C"/>
    <w:rsid w:val="007B5AC3"/>
    <w:rsid w:val="007C1B4B"/>
    <w:rsid w:val="007C6A90"/>
    <w:rsid w:val="007E5F7B"/>
    <w:rsid w:val="007E7C9F"/>
    <w:rsid w:val="007E7E15"/>
    <w:rsid w:val="007F0EE2"/>
    <w:rsid w:val="007F30D5"/>
    <w:rsid w:val="007F7018"/>
    <w:rsid w:val="007F792E"/>
    <w:rsid w:val="00800CC1"/>
    <w:rsid w:val="00822507"/>
    <w:rsid w:val="00846139"/>
    <w:rsid w:val="008760FB"/>
    <w:rsid w:val="00876790"/>
    <w:rsid w:val="00883761"/>
    <w:rsid w:val="00887503"/>
    <w:rsid w:val="0089045C"/>
    <w:rsid w:val="008925EE"/>
    <w:rsid w:val="008B3FED"/>
    <w:rsid w:val="008B556A"/>
    <w:rsid w:val="008B6587"/>
    <w:rsid w:val="008C24F2"/>
    <w:rsid w:val="008C3DCD"/>
    <w:rsid w:val="008C6BC0"/>
    <w:rsid w:val="008D7A56"/>
    <w:rsid w:val="008E63D2"/>
    <w:rsid w:val="008F101F"/>
    <w:rsid w:val="00905A4E"/>
    <w:rsid w:val="00905B3D"/>
    <w:rsid w:val="0092296D"/>
    <w:rsid w:val="00923065"/>
    <w:rsid w:val="0092690C"/>
    <w:rsid w:val="009328FD"/>
    <w:rsid w:val="00933AD3"/>
    <w:rsid w:val="00934885"/>
    <w:rsid w:val="00945A13"/>
    <w:rsid w:val="00947FD6"/>
    <w:rsid w:val="00967EFB"/>
    <w:rsid w:val="009736AE"/>
    <w:rsid w:val="009A7F19"/>
    <w:rsid w:val="009C7F73"/>
    <w:rsid w:val="009D141D"/>
    <w:rsid w:val="009D792E"/>
    <w:rsid w:val="009E05FE"/>
    <w:rsid w:val="009E5D32"/>
    <w:rsid w:val="009F180B"/>
    <w:rsid w:val="00A02F41"/>
    <w:rsid w:val="00A106DF"/>
    <w:rsid w:val="00A30611"/>
    <w:rsid w:val="00A47ACF"/>
    <w:rsid w:val="00A5331C"/>
    <w:rsid w:val="00A62179"/>
    <w:rsid w:val="00A84471"/>
    <w:rsid w:val="00A866DF"/>
    <w:rsid w:val="00A944F4"/>
    <w:rsid w:val="00A9602A"/>
    <w:rsid w:val="00AC3A39"/>
    <w:rsid w:val="00AC753E"/>
    <w:rsid w:val="00AD073F"/>
    <w:rsid w:val="00AE5091"/>
    <w:rsid w:val="00AE51A9"/>
    <w:rsid w:val="00AF05B9"/>
    <w:rsid w:val="00AF35F7"/>
    <w:rsid w:val="00AF3D5F"/>
    <w:rsid w:val="00B05D8B"/>
    <w:rsid w:val="00B05FE4"/>
    <w:rsid w:val="00B10137"/>
    <w:rsid w:val="00B123D3"/>
    <w:rsid w:val="00B15FFD"/>
    <w:rsid w:val="00B416D0"/>
    <w:rsid w:val="00B41C91"/>
    <w:rsid w:val="00B47797"/>
    <w:rsid w:val="00B51D07"/>
    <w:rsid w:val="00B6480B"/>
    <w:rsid w:val="00B75C2F"/>
    <w:rsid w:val="00B82273"/>
    <w:rsid w:val="00B90060"/>
    <w:rsid w:val="00B90342"/>
    <w:rsid w:val="00BB6A36"/>
    <w:rsid w:val="00BC531F"/>
    <w:rsid w:val="00BD6A4A"/>
    <w:rsid w:val="00BF207E"/>
    <w:rsid w:val="00BF224D"/>
    <w:rsid w:val="00BF4D30"/>
    <w:rsid w:val="00BF6B1D"/>
    <w:rsid w:val="00BF7940"/>
    <w:rsid w:val="00C35DEC"/>
    <w:rsid w:val="00C3682F"/>
    <w:rsid w:val="00C532DC"/>
    <w:rsid w:val="00C5333F"/>
    <w:rsid w:val="00C6639C"/>
    <w:rsid w:val="00C74112"/>
    <w:rsid w:val="00C75242"/>
    <w:rsid w:val="00C8239D"/>
    <w:rsid w:val="00CA13FC"/>
    <w:rsid w:val="00CB35AD"/>
    <w:rsid w:val="00CB7491"/>
    <w:rsid w:val="00CB779E"/>
    <w:rsid w:val="00CC672B"/>
    <w:rsid w:val="00CD752E"/>
    <w:rsid w:val="00CE1837"/>
    <w:rsid w:val="00CE635D"/>
    <w:rsid w:val="00CF553C"/>
    <w:rsid w:val="00D06574"/>
    <w:rsid w:val="00D27F51"/>
    <w:rsid w:val="00D31553"/>
    <w:rsid w:val="00D33E5E"/>
    <w:rsid w:val="00D34FAC"/>
    <w:rsid w:val="00D561D2"/>
    <w:rsid w:val="00D57A03"/>
    <w:rsid w:val="00D65164"/>
    <w:rsid w:val="00D868D6"/>
    <w:rsid w:val="00D975C0"/>
    <w:rsid w:val="00D978B6"/>
    <w:rsid w:val="00DA573A"/>
    <w:rsid w:val="00DB0201"/>
    <w:rsid w:val="00DB098C"/>
    <w:rsid w:val="00DB3C89"/>
    <w:rsid w:val="00DC696F"/>
    <w:rsid w:val="00DE0E67"/>
    <w:rsid w:val="00E06AAE"/>
    <w:rsid w:val="00E13198"/>
    <w:rsid w:val="00E2228D"/>
    <w:rsid w:val="00E3294B"/>
    <w:rsid w:val="00E35184"/>
    <w:rsid w:val="00E57A08"/>
    <w:rsid w:val="00E65138"/>
    <w:rsid w:val="00E73194"/>
    <w:rsid w:val="00E84A0E"/>
    <w:rsid w:val="00E92246"/>
    <w:rsid w:val="00EB768A"/>
    <w:rsid w:val="00EC4E41"/>
    <w:rsid w:val="00EC75F4"/>
    <w:rsid w:val="00EC7D20"/>
    <w:rsid w:val="00ED71D1"/>
    <w:rsid w:val="00F1309E"/>
    <w:rsid w:val="00F322B5"/>
    <w:rsid w:val="00F35FB9"/>
    <w:rsid w:val="00F401A0"/>
    <w:rsid w:val="00F43119"/>
    <w:rsid w:val="00F43353"/>
    <w:rsid w:val="00F56F03"/>
    <w:rsid w:val="00F75047"/>
    <w:rsid w:val="00F764BF"/>
    <w:rsid w:val="00F81220"/>
    <w:rsid w:val="00F87041"/>
    <w:rsid w:val="00FA227D"/>
    <w:rsid w:val="00FD0065"/>
    <w:rsid w:val="00FE19D9"/>
    <w:rsid w:val="00FF7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84F227A6-75F6-4439-8ACE-93A98CF44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1E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C75242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1E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5DEC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C35DEC"/>
    <w:rPr>
      <w:rFonts w:ascii="Tahoma" w:eastAsia="Times New Roman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F22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5331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EncabezadoCar">
    <w:name w:val="Encabezado Car"/>
    <w:link w:val="Encabezado"/>
    <w:uiPriority w:val="99"/>
    <w:rsid w:val="00A5331C"/>
    <w:rPr>
      <w:rFonts w:ascii="Times New Roman" w:eastAsia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5331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A5331C"/>
    <w:rPr>
      <w:rFonts w:ascii="Times New Roman" w:eastAsia="Times New Roman" w:hAnsi="Times New Roman"/>
      <w:sz w:val="24"/>
      <w:szCs w:val="24"/>
    </w:rPr>
  </w:style>
  <w:style w:type="character" w:customStyle="1" w:styleId="Ttulo3Car">
    <w:name w:val="Título 3 Car"/>
    <w:link w:val="Ttulo3"/>
    <w:uiPriority w:val="9"/>
    <w:rsid w:val="00C75242"/>
    <w:rPr>
      <w:rFonts w:ascii="Times New Roman" w:eastAsia="Times New Roman" w:hAnsi="Times New Roman"/>
      <w:b/>
      <w:bCs/>
      <w:sz w:val="27"/>
      <w:szCs w:val="27"/>
    </w:rPr>
  </w:style>
  <w:style w:type="character" w:styleId="Hipervnculo">
    <w:name w:val="Hyperlink"/>
    <w:uiPriority w:val="99"/>
    <w:semiHidden/>
    <w:unhideWhenUsed/>
    <w:rsid w:val="00C75242"/>
    <w:rPr>
      <w:color w:val="0000FF"/>
      <w:u w:val="single"/>
    </w:rPr>
  </w:style>
  <w:style w:type="character" w:styleId="nfasis">
    <w:name w:val="Emphasis"/>
    <w:uiPriority w:val="20"/>
    <w:qFormat/>
    <w:rsid w:val="00C75242"/>
    <w:rPr>
      <w:i/>
      <w:iCs/>
    </w:rPr>
  </w:style>
  <w:style w:type="paragraph" w:styleId="Sinespaciado">
    <w:name w:val="No Spacing"/>
    <w:uiPriority w:val="1"/>
    <w:qFormat/>
    <w:rsid w:val="00B05FE4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6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Planificaciones%202014\Proyectos%207mo%20a&#241;o\Evaluacion%20de%20Proyectos\Grilla%20Contenidos%20del%20programa%20%20EESTN&#186;1%20Evaluacion%20de%20Proyectos%207mo%202d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Grilla Contenidos del programa  EESTNº1 Evaluacion de Proyectos 7mo 2da.dot</Template>
  <TotalTime>11</TotalTime>
  <Pages>2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Alumno</dc:creator>
  <cp:keywords/>
  <cp:lastModifiedBy>Alejandro Jose FARIAS</cp:lastModifiedBy>
  <cp:revision>3</cp:revision>
  <cp:lastPrinted>2019-04-08T13:39:00Z</cp:lastPrinted>
  <dcterms:created xsi:type="dcterms:W3CDTF">2019-12-17T11:14:00Z</dcterms:created>
  <dcterms:modified xsi:type="dcterms:W3CDTF">2019-12-17T11:21:00Z</dcterms:modified>
</cp:coreProperties>
</file>